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31A" w:rsidRPr="00A8031A" w:rsidRDefault="00F57A80" w:rsidP="00A8031A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40707A">
        <w:rPr>
          <w:rFonts w:ascii="Cambria" w:hAnsi="Cambria" w:cs="Helvetica"/>
          <w:noProof/>
          <w:sz w:val="22"/>
          <w:szCs w:val="22"/>
          <w:lang w:val="en-ZA" w:eastAsia="en-ZA"/>
        </w:rPr>
        <w:drawing>
          <wp:inline distT="0" distB="0" distL="0" distR="0" wp14:anchorId="6A5D1D83" wp14:editId="359E5D51">
            <wp:extent cx="4560916" cy="642560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775" cy="66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13E" w:rsidRDefault="0007113E" w:rsidP="001D7CD9">
      <w:pPr>
        <w:jc w:val="center"/>
        <w:rPr>
          <w:b/>
          <w:color w:val="FF0000"/>
          <w:sz w:val="28"/>
          <w:szCs w:val="28"/>
        </w:rPr>
      </w:pPr>
    </w:p>
    <w:p w:rsidR="00415EB5" w:rsidRPr="00970860" w:rsidRDefault="00C87BCF" w:rsidP="001D7CD9">
      <w:pPr>
        <w:jc w:val="center"/>
        <w:rPr>
          <w:b/>
          <w:color w:val="FF0000"/>
          <w:sz w:val="36"/>
          <w:szCs w:val="36"/>
        </w:rPr>
      </w:pPr>
      <w:r w:rsidRPr="00970860">
        <w:rPr>
          <w:b/>
          <w:color w:val="538135" w:themeColor="accent6" w:themeShade="BF"/>
          <w:sz w:val="36"/>
          <w:szCs w:val="36"/>
        </w:rPr>
        <w:t>2</w:t>
      </w:r>
      <w:r w:rsidRPr="00970860">
        <w:rPr>
          <w:b/>
          <w:color w:val="538135" w:themeColor="accent6" w:themeShade="BF"/>
          <w:sz w:val="36"/>
          <w:szCs w:val="36"/>
          <w:vertAlign w:val="superscript"/>
        </w:rPr>
        <w:t>nd</w:t>
      </w:r>
      <w:r w:rsidRPr="00970860">
        <w:rPr>
          <w:b/>
          <w:color w:val="538135" w:themeColor="accent6" w:themeShade="BF"/>
          <w:sz w:val="36"/>
          <w:szCs w:val="36"/>
        </w:rPr>
        <w:t xml:space="preserve"> </w:t>
      </w:r>
      <w:r w:rsidR="00415EB5" w:rsidRPr="00970860">
        <w:rPr>
          <w:b/>
          <w:color w:val="538135" w:themeColor="accent6" w:themeShade="BF"/>
          <w:sz w:val="36"/>
          <w:szCs w:val="36"/>
        </w:rPr>
        <w:t>WCCES Symposium</w:t>
      </w:r>
    </w:p>
    <w:p w:rsidR="001E3BDF" w:rsidRDefault="000D0A1D" w:rsidP="001E3BDF">
      <w:pPr>
        <w:shd w:val="clear" w:color="auto" w:fill="FFFFFF"/>
        <w:spacing w:after="72"/>
        <w:jc w:val="center"/>
        <w:outlineLvl w:val="1"/>
        <w:rPr>
          <w:rFonts w:ascii="Times New Roman" w:eastAsia="Times New Roman" w:hAnsi="Times New Roman" w:cs="Times New Roman"/>
          <w:i/>
          <w:iCs/>
          <w:color w:val="4472C4" w:themeColor="accent1"/>
        </w:rPr>
      </w:pPr>
      <w:r w:rsidRPr="000D0A1D">
        <w:rPr>
          <w:rFonts w:ascii="Times New Roman" w:eastAsia="Times New Roman" w:hAnsi="Times New Roman" w:cs="Times New Roman"/>
          <w:i/>
          <w:iCs/>
          <w:color w:val="4472C4" w:themeColor="accent1"/>
        </w:rPr>
        <w:t>Immigrants and Comparative Education: Call to Re/Engagement</w:t>
      </w:r>
    </w:p>
    <w:p w:rsidR="00B85B0B" w:rsidRPr="001C3BB4" w:rsidRDefault="001C3BB4" w:rsidP="0084737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Times New Roman" w:eastAsia="Times New Roman" w:hAnsi="Times New Roman" w:cs="Times New Roman"/>
          <w:b/>
          <w:iCs/>
          <w:color w:val="FF0000"/>
          <w:sz w:val="22"/>
          <w:szCs w:val="22"/>
        </w:rPr>
      </w:pPr>
      <w:r w:rsidRPr="001C3BB4">
        <w:rPr>
          <w:rFonts w:ascii="Times New Roman" w:eastAsia="Times New Roman" w:hAnsi="Times New Roman" w:cs="Times New Roman"/>
          <w:b/>
          <w:iCs/>
          <w:color w:val="FF0000"/>
          <w:sz w:val="22"/>
          <w:szCs w:val="22"/>
        </w:rPr>
        <w:t>UNESCO International Bureau of Education (IBE), Geneva, Switzerland</w:t>
      </w:r>
    </w:p>
    <w:p w:rsidR="00832B13" w:rsidRPr="003D38DB" w:rsidRDefault="001C3BB4" w:rsidP="003D38DB">
      <w:pPr>
        <w:jc w:val="center"/>
        <w:rPr>
          <w:b/>
          <w:color w:val="FF0000"/>
          <w:sz w:val="22"/>
          <w:szCs w:val="22"/>
        </w:rPr>
      </w:pPr>
      <w:r w:rsidRPr="001C3BB4">
        <w:rPr>
          <w:rFonts w:ascii="Times New Roman" w:eastAsia="Times New Roman" w:hAnsi="Times New Roman" w:cs="Times New Roman"/>
          <w:b/>
          <w:iCs/>
          <w:color w:val="FF0000"/>
          <w:sz w:val="22"/>
          <w:szCs w:val="22"/>
        </w:rPr>
        <w:t>14-15 January 2019</w:t>
      </w:r>
    </w:p>
    <w:p w:rsidR="00463992" w:rsidRPr="00832B13" w:rsidRDefault="00832B13" w:rsidP="00832B13">
      <w:pPr>
        <w:jc w:val="right"/>
        <w:rPr>
          <w:rFonts w:ascii="Times New Roman" w:hAnsi="Times New Roman"/>
          <w:color w:val="000000"/>
          <w:sz w:val="16"/>
          <w:szCs w:val="16"/>
        </w:rPr>
      </w:pPr>
      <w:r>
        <w:rPr>
          <w:rFonts w:ascii="Apple Chancery" w:hAnsi="Apple Chancery" w:cs="Apple Chancery"/>
          <w:color w:val="000000"/>
        </w:rPr>
        <w:t>November</w:t>
      </w:r>
      <w:r>
        <w:rPr>
          <w:rFonts w:ascii="Times New Roman" w:hAnsi="Times New Roman"/>
          <w:color w:val="000000"/>
          <w:sz w:val="16"/>
          <w:szCs w:val="16"/>
        </w:rPr>
        <w:t xml:space="preserve"> </w:t>
      </w:r>
      <w:r w:rsidR="0007113E">
        <w:rPr>
          <w:rFonts w:ascii="Apple Chancery" w:hAnsi="Apple Chancery" w:cs="Apple Chancery"/>
          <w:color w:val="000000"/>
        </w:rPr>
        <w:t>1</w:t>
      </w:r>
      <w:r w:rsidR="009D555E">
        <w:rPr>
          <w:rFonts w:ascii="Apple Chancery" w:hAnsi="Apple Chancery" w:cs="Apple Chancery"/>
          <w:color w:val="000000"/>
        </w:rPr>
        <w:t>7</w:t>
      </w:r>
      <w:r w:rsidR="0007113E">
        <w:rPr>
          <w:rFonts w:ascii="Apple Chancery" w:hAnsi="Apple Chancery" w:cs="Apple Chancery"/>
          <w:color w:val="000000"/>
        </w:rPr>
        <w:t xml:space="preserve"> </w:t>
      </w:r>
      <w:r w:rsidR="00463992">
        <w:rPr>
          <w:rFonts w:ascii="Apple Chancery" w:hAnsi="Apple Chancery" w:cs="Apple Chancery"/>
          <w:color w:val="000000"/>
        </w:rPr>
        <w:t>2018</w:t>
      </w:r>
    </w:p>
    <w:p w:rsidR="00B805FB" w:rsidRDefault="000D50AB" w:rsidP="00463992">
      <w:pPr>
        <w:rPr>
          <w:rFonts w:ascii="Apple Chancery" w:hAnsi="Apple Chancery" w:cs="Apple Chancery"/>
          <w:color w:val="000000"/>
        </w:rPr>
      </w:pPr>
      <w:r>
        <w:rPr>
          <w:rFonts w:ascii="Apple Chancery" w:hAnsi="Apple Chancery" w:cs="Apple Chancery"/>
          <w:color w:val="000000"/>
        </w:rPr>
        <w:t xml:space="preserve">Dear </w:t>
      </w:r>
      <w:r w:rsidR="00EE3551">
        <w:rPr>
          <w:rFonts w:ascii="Apple Chancery" w:hAnsi="Apple Chancery" w:cs="Apple Chancery"/>
          <w:color w:val="000000"/>
        </w:rPr>
        <w:t>……………………………………</w:t>
      </w:r>
    </w:p>
    <w:p w:rsidR="000D50AB" w:rsidRDefault="000D50AB" w:rsidP="00F40929">
      <w:pPr>
        <w:rPr>
          <w:rFonts w:ascii="Apple Chancery" w:hAnsi="Apple Chancery" w:cs="Apple Chancery"/>
          <w:color w:val="000000"/>
        </w:rPr>
      </w:pPr>
    </w:p>
    <w:p w:rsidR="00F40929" w:rsidRDefault="00F22EDF" w:rsidP="00E07600">
      <w:pPr>
        <w:jc w:val="both"/>
        <w:rPr>
          <w:rFonts w:ascii="Apple Chancery" w:hAnsi="Apple Chancery" w:cs="Apple Chancery"/>
          <w:color w:val="000000"/>
        </w:rPr>
      </w:pPr>
      <w:r>
        <w:rPr>
          <w:rFonts w:ascii="Apple Chancery" w:hAnsi="Apple Chancery" w:cs="Apple Chancery"/>
          <w:color w:val="000000"/>
        </w:rPr>
        <w:t xml:space="preserve">We are pleased to </w:t>
      </w:r>
      <w:r w:rsidR="00F40929">
        <w:rPr>
          <w:rFonts w:ascii="Apple Chancery" w:hAnsi="Apple Chancery" w:cs="Apple Chancery"/>
          <w:color w:val="000000"/>
        </w:rPr>
        <w:t xml:space="preserve">inform you that </w:t>
      </w:r>
      <w:r w:rsidR="003340A9">
        <w:rPr>
          <w:rFonts w:ascii="Apple Chancery" w:hAnsi="Apple Chancery" w:cs="Apple Chancery"/>
          <w:color w:val="000000"/>
        </w:rPr>
        <w:t xml:space="preserve">you are cordially invited </w:t>
      </w:r>
      <w:r w:rsidR="003D38DB">
        <w:rPr>
          <w:rFonts w:ascii="Apple Chancery" w:hAnsi="Apple Chancery" w:cs="Apple Chancery"/>
          <w:color w:val="000000"/>
        </w:rPr>
        <w:t>to participate in</w:t>
      </w:r>
      <w:r w:rsidR="00F40929">
        <w:rPr>
          <w:rFonts w:ascii="Apple Chancery" w:hAnsi="Apple Chancery" w:cs="Apple Chancery"/>
          <w:color w:val="000000"/>
        </w:rPr>
        <w:t xml:space="preserve"> </w:t>
      </w:r>
      <w:r w:rsidR="00F369C9">
        <w:rPr>
          <w:rFonts w:ascii="Apple Chancery" w:hAnsi="Apple Chancery" w:cs="Apple Chancery"/>
          <w:color w:val="000000"/>
        </w:rPr>
        <w:t xml:space="preserve">the </w:t>
      </w:r>
      <w:r w:rsidR="00F76B2B">
        <w:rPr>
          <w:rFonts w:ascii="Apple Chancery" w:hAnsi="Apple Chancery" w:cs="Apple Chancery"/>
          <w:color w:val="000000"/>
        </w:rPr>
        <w:t>2</w:t>
      </w:r>
      <w:r w:rsidR="00F76B2B" w:rsidRPr="00F76B2B">
        <w:rPr>
          <w:rFonts w:ascii="Apple Chancery" w:hAnsi="Apple Chancery" w:cs="Apple Chancery"/>
          <w:color w:val="000000"/>
          <w:vertAlign w:val="superscript"/>
        </w:rPr>
        <w:t>nd</w:t>
      </w:r>
      <w:r w:rsidR="00F76B2B">
        <w:rPr>
          <w:rFonts w:ascii="Apple Chancery" w:hAnsi="Apple Chancery" w:cs="Apple Chancery"/>
          <w:color w:val="000000"/>
        </w:rPr>
        <w:t xml:space="preserve"> </w:t>
      </w:r>
      <w:r>
        <w:rPr>
          <w:rFonts w:ascii="Apple Chancery" w:hAnsi="Apple Chancery" w:cs="Apple Chancery"/>
          <w:color w:val="000000"/>
        </w:rPr>
        <w:t>WCCES Symposium</w:t>
      </w:r>
      <w:r w:rsidR="00832B13" w:rsidRPr="00832B13">
        <w:rPr>
          <w:rFonts w:ascii="Apple Chancery" w:hAnsi="Apple Chancery" w:cs="Apple Chancery"/>
          <w:color w:val="000000"/>
        </w:rPr>
        <w:t xml:space="preserve"> </w:t>
      </w:r>
      <w:r w:rsidR="003D38DB">
        <w:rPr>
          <w:rFonts w:ascii="Apple Chancery" w:hAnsi="Apple Chancery" w:cs="Apple Chancery"/>
          <w:color w:val="000000"/>
        </w:rPr>
        <w:t xml:space="preserve">to be held on January 14-15, 2019 at the </w:t>
      </w:r>
      <w:r w:rsidR="00832B13">
        <w:rPr>
          <w:rFonts w:ascii="Apple Chancery" w:hAnsi="Apple Chancery" w:cs="Apple Chancery"/>
          <w:color w:val="000000"/>
        </w:rPr>
        <w:t>UNESCO International Bureau of Education</w:t>
      </w:r>
      <w:r w:rsidR="003D38DB">
        <w:rPr>
          <w:rFonts w:ascii="Apple Chancery" w:hAnsi="Apple Chancery" w:cs="Apple Chancery"/>
          <w:color w:val="000000"/>
        </w:rPr>
        <w:t xml:space="preserve"> in Geneva (Switzerland). </w:t>
      </w:r>
      <w:r w:rsidR="00832B13">
        <w:rPr>
          <w:rFonts w:ascii="Apple Chancery" w:hAnsi="Apple Chancery" w:cs="Apple Chancery"/>
          <w:color w:val="000000"/>
        </w:rPr>
        <w:t xml:space="preserve"> </w:t>
      </w:r>
      <w:r w:rsidR="00820FB4">
        <w:rPr>
          <w:rFonts w:ascii="Apple Chancery" w:hAnsi="Apple Chancery" w:cs="Apple Chancery"/>
          <w:color w:val="000000"/>
        </w:rPr>
        <w:t xml:space="preserve">You are </w:t>
      </w:r>
      <w:r w:rsidR="003D38DB">
        <w:rPr>
          <w:rFonts w:ascii="Apple Chancery" w:hAnsi="Apple Chancery" w:cs="Apple Chancery"/>
          <w:color w:val="000000"/>
        </w:rPr>
        <w:t xml:space="preserve">kindly </w:t>
      </w:r>
      <w:r w:rsidR="00820FB4">
        <w:rPr>
          <w:rFonts w:ascii="Apple Chancery" w:hAnsi="Apple Chancery" w:cs="Apple Chancery"/>
          <w:color w:val="000000"/>
        </w:rPr>
        <w:t xml:space="preserve">requested to apply for </w:t>
      </w:r>
      <w:r w:rsidR="00227AFC">
        <w:rPr>
          <w:rFonts w:ascii="Apple Chancery" w:hAnsi="Apple Chancery" w:cs="Apple Chancery"/>
          <w:color w:val="000000"/>
        </w:rPr>
        <w:t>Schengen</w:t>
      </w:r>
      <w:r w:rsidR="00820FB4">
        <w:rPr>
          <w:rFonts w:ascii="Apple Chancery" w:hAnsi="Apple Chancery" w:cs="Apple Chancery"/>
          <w:color w:val="000000"/>
        </w:rPr>
        <w:t xml:space="preserve"> Visa (if required)</w:t>
      </w:r>
      <w:r w:rsidR="00BE1A71">
        <w:rPr>
          <w:rFonts w:ascii="Apple Chancery" w:hAnsi="Apple Chancery" w:cs="Apple Chancery"/>
          <w:color w:val="000000"/>
        </w:rPr>
        <w:t xml:space="preserve">. </w:t>
      </w:r>
      <w:r w:rsidR="00F40929">
        <w:rPr>
          <w:rFonts w:ascii="Apple Chancery" w:hAnsi="Apple Chancery" w:cs="Apple Chancery"/>
          <w:color w:val="000000"/>
        </w:rPr>
        <w:t xml:space="preserve">We look forward to having you with us in </w:t>
      </w:r>
      <w:r w:rsidR="00227AFC">
        <w:rPr>
          <w:rFonts w:ascii="Apple Chancery" w:hAnsi="Apple Chancery" w:cs="Apple Chancery"/>
          <w:color w:val="000000"/>
        </w:rPr>
        <w:t xml:space="preserve">Geneva </w:t>
      </w:r>
      <w:r w:rsidR="00F40929">
        <w:rPr>
          <w:rFonts w:ascii="Apple Chancery" w:hAnsi="Apple Chancery" w:cs="Apple Chancery"/>
          <w:color w:val="000000"/>
        </w:rPr>
        <w:t xml:space="preserve">for fruitful </w:t>
      </w:r>
      <w:r w:rsidR="00832B13">
        <w:rPr>
          <w:rFonts w:ascii="Apple Chancery" w:hAnsi="Apple Chancery" w:cs="Apple Chancery"/>
          <w:color w:val="000000"/>
        </w:rPr>
        <w:t>deliberations with academics and practitioners</w:t>
      </w:r>
      <w:r w:rsidR="00F40929">
        <w:rPr>
          <w:rFonts w:ascii="Apple Chancery" w:hAnsi="Apple Chancery" w:cs="Apple Chancery"/>
          <w:color w:val="000000"/>
        </w:rPr>
        <w:t>, networking with colleagues from all over the world, and a wonderful time together in the scenic environs of</w:t>
      </w:r>
      <w:r w:rsidR="003D38DB">
        <w:rPr>
          <w:rFonts w:ascii="Apple Chancery" w:hAnsi="Apple Chancery" w:cs="Apple Chancery"/>
          <w:color w:val="000000"/>
        </w:rPr>
        <w:t xml:space="preserve"> UNESCO IBE.</w:t>
      </w:r>
      <w:r w:rsidR="00F40929">
        <w:rPr>
          <w:rFonts w:ascii="Apple Chancery" w:hAnsi="Apple Chancery" w:cs="Apple Chancery"/>
          <w:color w:val="000000"/>
        </w:rPr>
        <w:t xml:space="preserve"> </w:t>
      </w:r>
    </w:p>
    <w:p w:rsidR="00F40929" w:rsidRDefault="00F40929" w:rsidP="00F40929">
      <w:pPr>
        <w:rPr>
          <w:rFonts w:ascii="Apple Chancery" w:hAnsi="Apple Chancery" w:cs="Apple Chancery"/>
          <w:color w:val="000000"/>
        </w:rPr>
      </w:pPr>
    </w:p>
    <w:p w:rsidR="00C178EA" w:rsidRDefault="00F40929" w:rsidP="00463992">
      <w:pPr>
        <w:jc w:val="center"/>
        <w:rPr>
          <w:rFonts w:ascii="Apple Chancery" w:hAnsi="Apple Chancery" w:cs="Apple Chancery"/>
          <w:color w:val="000000"/>
        </w:rPr>
      </w:pPr>
      <w:r>
        <w:rPr>
          <w:rFonts w:ascii="Apple Chancery" w:hAnsi="Apple Chancery" w:cs="Apple Chancery"/>
          <w:color w:val="000000"/>
        </w:rPr>
        <w:t>Thanking You,</w:t>
      </w:r>
    </w:p>
    <w:p w:rsidR="003340A9" w:rsidRPr="00463992" w:rsidRDefault="003340A9" w:rsidP="00463992">
      <w:pPr>
        <w:jc w:val="center"/>
        <w:rPr>
          <w:rFonts w:ascii="Apple Chancery" w:hAnsi="Apple Chancery" w:cs="Apple Chancery"/>
          <w:color w:val="000000"/>
        </w:rPr>
      </w:pPr>
    </w:p>
    <w:p w:rsidR="00F40929" w:rsidRDefault="00F40929" w:rsidP="00C178EA">
      <w:pPr>
        <w:jc w:val="center"/>
        <w:rPr>
          <w:rFonts w:ascii="Apple Chancery" w:hAnsi="Apple Chancery" w:cs="Apple Chancery"/>
          <w:color w:val="000000"/>
        </w:rPr>
      </w:pPr>
      <w:r>
        <w:rPr>
          <w:rFonts w:ascii="Apple Chancery" w:hAnsi="Apple Chancery" w:cs="Apple Chancery"/>
          <w:color w:val="000000"/>
        </w:rPr>
        <w:t>Yours Sincerely,</w:t>
      </w:r>
    </w:p>
    <w:p w:rsidR="000723E1" w:rsidRPr="00B0133F" w:rsidRDefault="003D38DB" w:rsidP="00B0133F">
      <w:pPr>
        <w:jc w:val="right"/>
        <w:rPr>
          <w:rFonts w:ascii="Apple Chancery" w:hAnsi="Apple Chancery" w:cs="Apple Chancery"/>
          <w:b/>
          <w:color w:val="FF0000"/>
        </w:rPr>
      </w:pPr>
      <w:r w:rsidRPr="000723E1">
        <w:rPr>
          <w:rFonts w:ascii="Apple Chancery" w:hAnsi="Apple Chancery" w:cs="Apple Chancery"/>
          <w:b/>
          <w:noProof/>
          <w:color w:val="FF0000"/>
          <w:lang w:val="en-ZA" w:eastAsia="en-ZA"/>
        </w:rPr>
        <w:drawing>
          <wp:anchor distT="0" distB="0" distL="114300" distR="114300" simplePos="0" relativeHeight="251658240" behindDoc="0" locked="0" layoutInCell="1" allowOverlap="1" wp14:anchorId="4F9CD415" wp14:editId="5FB23175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1144270" cy="274320"/>
            <wp:effectExtent l="0" t="0" r="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0133F" w:rsidRPr="00B0133F">
        <w:rPr>
          <w:rFonts w:ascii="Apple Chancery" w:hAnsi="Apple Chancery" w:cs="Apple Chancery"/>
          <w:b/>
          <w:noProof/>
          <w:color w:val="FF0000"/>
        </w:rPr>
        <w:drawing>
          <wp:inline distT="0" distB="0" distL="0" distR="0" wp14:anchorId="32CB855A" wp14:editId="605CF412">
            <wp:extent cx="784804" cy="376844"/>
            <wp:effectExtent l="0" t="0" r="317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9318" cy="38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33F">
        <w:rPr>
          <w:rFonts w:ascii="Apple Chancery" w:hAnsi="Apple Chancery" w:cs="Apple Chancery"/>
          <w:b/>
          <w:color w:val="FF0000"/>
        </w:rPr>
        <w:br w:type="textWrapping" w:clear="all"/>
      </w:r>
      <w:r w:rsidR="000723E1" w:rsidRPr="00A476DD">
        <w:rPr>
          <w:rFonts w:ascii="Times New Roman" w:hAnsi="Times New Roman" w:cs="Times New Roman"/>
          <w:color w:val="2F5496" w:themeColor="accent1" w:themeShade="BF"/>
          <w:sz w:val="20"/>
          <w:szCs w:val="20"/>
          <w:lang w:val="it-IT"/>
        </w:rPr>
        <w:t>Professor N’Dri T. Assié-Lumum</w:t>
      </w:r>
      <w:r w:rsidR="00A476DD">
        <w:rPr>
          <w:rFonts w:ascii="Times New Roman" w:hAnsi="Times New Roman" w:cs="Times New Roman"/>
          <w:color w:val="2F5496" w:themeColor="accent1" w:themeShade="BF"/>
          <w:sz w:val="20"/>
          <w:szCs w:val="20"/>
          <w:lang w:val="it-IT"/>
        </w:rPr>
        <w:t>ba</w:t>
      </w:r>
      <w:r w:rsidR="000723E1" w:rsidRPr="00FB05FD">
        <w:rPr>
          <w:rFonts w:ascii="Times New Roman" w:hAnsi="Times New Roman" w:cs="Times New Roman"/>
          <w:color w:val="2F5496" w:themeColor="accent1" w:themeShade="BF"/>
          <w:lang w:val="it-IT"/>
        </w:rPr>
        <w:t xml:space="preserve">                                                       </w:t>
      </w:r>
      <w:r w:rsidR="00792D0D">
        <w:rPr>
          <w:rFonts w:ascii="Times New Roman" w:hAnsi="Times New Roman" w:cs="Times New Roman"/>
          <w:color w:val="2F5496" w:themeColor="accent1" w:themeShade="BF"/>
          <w:lang w:val="it-IT"/>
        </w:rPr>
        <w:t xml:space="preserve">     </w:t>
      </w:r>
      <w:r w:rsidR="00C178EA">
        <w:rPr>
          <w:rFonts w:ascii="Times New Roman" w:hAnsi="Times New Roman" w:cs="Times New Roman"/>
          <w:color w:val="2F5496" w:themeColor="accent1" w:themeShade="BF"/>
          <w:lang w:val="it-IT"/>
        </w:rPr>
        <w:t xml:space="preserve">       </w:t>
      </w:r>
      <w:r w:rsidR="00792D0D">
        <w:rPr>
          <w:rFonts w:ascii="Times New Roman" w:hAnsi="Times New Roman" w:cs="Times New Roman"/>
          <w:color w:val="2F5496" w:themeColor="accent1" w:themeShade="BF"/>
          <w:lang w:val="it-IT"/>
        </w:rPr>
        <w:t xml:space="preserve">     </w:t>
      </w:r>
      <w:r w:rsidR="000723E1" w:rsidRPr="00FB05FD">
        <w:rPr>
          <w:rFonts w:ascii="Times New Roman" w:hAnsi="Times New Roman" w:cs="Times New Roman"/>
          <w:color w:val="2F5496" w:themeColor="accent1" w:themeShade="BF"/>
          <w:lang w:val="it-IT"/>
        </w:rPr>
        <w:t xml:space="preserve">   </w:t>
      </w:r>
      <w:r w:rsidR="00B0133F">
        <w:rPr>
          <w:rFonts w:ascii="Times New Roman" w:hAnsi="Times New Roman" w:cs="Times New Roman"/>
          <w:color w:val="2F5496" w:themeColor="accent1" w:themeShade="BF"/>
          <w:sz w:val="20"/>
          <w:szCs w:val="20"/>
          <w:lang w:val="it-IT"/>
        </w:rPr>
        <w:t>Dr. Mmantsetsa Marope</w:t>
      </w:r>
    </w:p>
    <w:p w:rsidR="00A476DD" w:rsidRPr="00C178EA" w:rsidRDefault="00A476DD" w:rsidP="000723E1">
      <w:pPr>
        <w:rPr>
          <w:rFonts w:ascii="Times New Roman" w:hAnsi="Times New Roman" w:cs="Times New Roman"/>
          <w:color w:val="2F5496" w:themeColor="accent1" w:themeShade="BF"/>
          <w:sz w:val="20"/>
          <w:szCs w:val="20"/>
        </w:rPr>
      </w:pPr>
      <w:r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>Cornell University</w:t>
      </w:r>
      <w:r w:rsidR="00B0133F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>, USA</w:t>
      </w:r>
      <w:r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ab/>
      </w:r>
      <w:r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ab/>
      </w:r>
      <w:r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ab/>
      </w:r>
      <w:r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ab/>
      </w:r>
      <w:r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ab/>
      </w:r>
      <w:r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ab/>
      </w:r>
      <w:r w:rsidR="00B0133F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                 </w:t>
      </w:r>
      <w:r w:rsidR="00792D0D"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     </w:t>
      </w:r>
      <w:r w:rsid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  </w:t>
      </w:r>
      <w:r w:rsidR="00B0133F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 </w:t>
      </w:r>
      <w:r w:rsid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Symposium Co-</w:t>
      </w:r>
      <w:r w:rsidR="00B0133F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>C</w:t>
      </w:r>
      <w:r w:rsidR="00B0133F"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>onvener</w:t>
      </w:r>
      <w:r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</w:t>
      </w:r>
    </w:p>
    <w:p w:rsidR="000723E1" w:rsidRPr="00C178EA" w:rsidRDefault="00A476DD" w:rsidP="000723E1">
      <w:pPr>
        <w:rPr>
          <w:rFonts w:ascii="Times New Roman" w:hAnsi="Times New Roman" w:cs="Times New Roman"/>
          <w:color w:val="2F5496" w:themeColor="accent1" w:themeShade="BF"/>
          <w:sz w:val="20"/>
          <w:szCs w:val="20"/>
        </w:rPr>
      </w:pPr>
      <w:r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WCCES </w:t>
      </w:r>
      <w:r w:rsidR="00564163"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>President</w:t>
      </w:r>
      <w:r w:rsidR="000723E1"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           </w:t>
      </w:r>
      <w:r w:rsidR="00B0133F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 </w:t>
      </w:r>
      <w:r w:rsidR="000723E1"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             </w:t>
      </w:r>
      <w:r w:rsidR="00564163"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</w:t>
      </w:r>
      <w:r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              </w:t>
      </w:r>
      <w:r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ab/>
        <w:t xml:space="preserve">   </w:t>
      </w:r>
      <w:r w:rsidR="00792D0D"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                       </w:t>
      </w:r>
      <w:r w:rsid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               </w:t>
      </w:r>
      <w:r w:rsidR="00792D0D"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</w:t>
      </w:r>
      <w:r w:rsidR="00B0133F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           </w:t>
      </w:r>
      <w:r w:rsidR="00792D0D"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 </w:t>
      </w:r>
      <w:r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   Director</w:t>
      </w:r>
      <w:r w:rsidR="00B0133F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>, UNESCO IBE</w:t>
      </w:r>
    </w:p>
    <w:p w:rsidR="00A476DD" w:rsidRPr="00FE4F12" w:rsidRDefault="00A476DD" w:rsidP="00FE4F12">
      <w:pPr>
        <w:rPr>
          <w:rFonts w:ascii="Times New Roman" w:hAnsi="Times New Roman" w:cs="Times New Roman"/>
          <w:color w:val="2F5496" w:themeColor="accent1" w:themeShade="BF"/>
          <w:sz w:val="20"/>
          <w:szCs w:val="20"/>
        </w:rPr>
      </w:pPr>
      <w:r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      </w:t>
      </w:r>
      <w:r w:rsidR="000723E1"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                                                </w:t>
      </w:r>
      <w:r w:rsidRPr="00C178EA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                          </w:t>
      </w:r>
    </w:p>
    <w:p w:rsidR="007D3582" w:rsidRPr="003D38DB" w:rsidRDefault="00403703" w:rsidP="003D38DB">
      <w:pPr>
        <w:jc w:val="center"/>
        <w:rPr>
          <w:rFonts w:ascii="Times New Roman" w:eastAsia="Times New Roman" w:hAnsi="Times New Roman" w:cs="Times New Roman"/>
        </w:rPr>
      </w:pPr>
      <w:r w:rsidRPr="00403703">
        <w:rPr>
          <w:rFonts w:ascii="Times New Roman" w:eastAsia="Times New Roman" w:hAnsi="Times New Roman" w:cs="Times New Roman"/>
        </w:rPr>
        <w:fldChar w:fldCharType="begin"/>
      </w:r>
      <w:r w:rsidRPr="00403703">
        <w:rPr>
          <w:rFonts w:ascii="Times New Roman" w:eastAsia="Times New Roman" w:hAnsi="Times New Roman" w:cs="Times New Roman"/>
        </w:rPr>
        <w:instrText xml:space="preserve"> INCLUDEPICTURE "https://upload.wikimedia.org/wikipedia/commons/3/39/IBE-UNESCO_Logo.jpg" \* MERGEFORMATINET </w:instrText>
      </w:r>
      <w:r w:rsidRPr="00403703">
        <w:rPr>
          <w:rFonts w:ascii="Times New Roman" w:eastAsia="Times New Roman" w:hAnsi="Times New Roman" w:cs="Times New Roman"/>
        </w:rPr>
        <w:fldChar w:fldCharType="separate"/>
      </w:r>
      <w:r w:rsidRPr="004037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22698CA" wp14:editId="333C1B3C">
            <wp:extent cx="2990088" cy="1545336"/>
            <wp:effectExtent l="0" t="0" r="0" b="4445"/>
            <wp:docPr id="9" name="Picture 9" descr="Image result for unesco international bureau of education gen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unesco international bureau of education genev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88" cy="1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703">
        <w:rPr>
          <w:rFonts w:ascii="Times New Roman" w:eastAsia="Times New Roman" w:hAnsi="Times New Roman" w:cs="Times New Roman"/>
        </w:rPr>
        <w:fldChar w:fldCharType="end"/>
      </w:r>
    </w:p>
    <w:p w:rsidR="000723E1" w:rsidRPr="00C47A83" w:rsidRDefault="001F28FD" w:rsidP="000723E1">
      <w:pPr>
        <w:jc w:val="center"/>
        <w:rPr>
          <w:rFonts w:ascii="Times New Roman" w:hAnsi="Times New Roman" w:cs="Times New Roman"/>
          <w:color w:val="2F5496" w:themeColor="accent1" w:themeShade="BF"/>
          <w:sz w:val="26"/>
          <w:szCs w:val="26"/>
        </w:rPr>
      </w:pPr>
      <w:r w:rsidRPr="001F28FD">
        <w:rPr>
          <w:rFonts w:ascii="Times New Roman" w:hAnsi="Times New Roman" w:cs="Times New Roman"/>
          <w:color w:val="2F5496" w:themeColor="accent1" w:themeShade="BF"/>
          <w:sz w:val="26"/>
          <w:szCs w:val="26"/>
        </w:rPr>
        <w:t>15 route des Morillons, 1218 Le Grand-Saconnex, Geneva, Switzerland</w:t>
      </w:r>
    </w:p>
    <w:p w:rsidR="000723E1" w:rsidRPr="00C47A83" w:rsidRDefault="00821386" w:rsidP="002423EA">
      <w:pPr>
        <w:jc w:val="center"/>
        <w:rPr>
          <w:rFonts w:ascii="Times New Roman" w:hAnsi="Times New Roman" w:cs="Times New Roman"/>
          <w:color w:val="2F5496" w:themeColor="accent1" w:themeShade="BF"/>
          <w:sz w:val="26"/>
          <w:szCs w:val="26"/>
        </w:rPr>
      </w:pPr>
      <w:r>
        <w:rPr>
          <w:rFonts w:ascii="Times New Roman" w:hAnsi="Times New Roman" w:cs="Times New Roman"/>
          <w:color w:val="2F5496" w:themeColor="accent1" w:themeShade="BF"/>
          <w:sz w:val="26"/>
          <w:szCs w:val="26"/>
        </w:rPr>
        <w:t xml:space="preserve">Contact: </w:t>
      </w:r>
      <w:r w:rsidR="001F28FD">
        <w:rPr>
          <w:rFonts w:ascii="Times New Roman" w:hAnsi="Times New Roman" w:cs="Times New Roman"/>
          <w:color w:val="2F5496" w:themeColor="accent1" w:themeShade="BF"/>
          <w:sz w:val="26"/>
          <w:szCs w:val="26"/>
        </w:rPr>
        <w:t>Dr. Simona Popa</w:t>
      </w:r>
      <w:r w:rsidR="008C0958">
        <w:rPr>
          <w:rFonts w:ascii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r w:rsidR="00A24425" w:rsidRPr="00C47A83">
        <w:rPr>
          <w:rFonts w:ascii="Times New Roman" w:hAnsi="Times New Roman" w:cs="Times New Roman"/>
          <w:color w:val="2F5496" w:themeColor="accent1" w:themeShade="BF"/>
          <w:sz w:val="26"/>
          <w:szCs w:val="26"/>
        </w:rPr>
        <w:t>Tel</w:t>
      </w:r>
      <w:r w:rsidR="00D376FB" w:rsidRPr="00C47A83">
        <w:rPr>
          <w:rFonts w:ascii="Times New Roman" w:hAnsi="Times New Roman" w:cs="Times New Roman"/>
          <w:color w:val="2F5496" w:themeColor="accent1" w:themeShade="BF"/>
          <w:sz w:val="26"/>
          <w:szCs w:val="26"/>
        </w:rPr>
        <w:t>:</w:t>
      </w:r>
      <w:r w:rsidR="00A24425" w:rsidRPr="00C47A83">
        <w:rPr>
          <w:rFonts w:ascii="Times New Roman" w:hAnsi="Times New Roman" w:cs="Times New Roman"/>
          <w:color w:val="2F5496" w:themeColor="accent1" w:themeShade="BF"/>
          <w:sz w:val="26"/>
          <w:szCs w:val="26"/>
        </w:rPr>
        <w:t xml:space="preserve"> +</w:t>
      </w:r>
      <w:r w:rsidR="00B31080">
        <w:rPr>
          <w:rFonts w:ascii="Times New Roman" w:hAnsi="Times New Roman" w:cs="Times New Roman"/>
          <w:color w:val="2F5496" w:themeColor="accent1" w:themeShade="BF"/>
          <w:sz w:val="26"/>
          <w:szCs w:val="26"/>
        </w:rPr>
        <w:t>41 22 555 06 00</w:t>
      </w:r>
      <w:r w:rsidR="00D876E2" w:rsidRPr="00C47A83">
        <w:rPr>
          <w:rFonts w:ascii="Times New Roman" w:hAnsi="Times New Roman" w:cs="Times New Roman"/>
          <w:color w:val="2F5496" w:themeColor="accent1" w:themeShade="BF"/>
          <w:sz w:val="26"/>
          <w:szCs w:val="26"/>
        </w:rPr>
        <w:t xml:space="preserve"> Email</w:t>
      </w:r>
      <w:r w:rsidR="00D376FB" w:rsidRPr="00C47A83">
        <w:rPr>
          <w:rFonts w:ascii="Times New Roman" w:hAnsi="Times New Roman" w:cs="Times New Roman"/>
          <w:color w:val="2F5496" w:themeColor="accent1" w:themeShade="BF"/>
          <w:sz w:val="26"/>
          <w:szCs w:val="26"/>
        </w:rPr>
        <w:t>:</w:t>
      </w:r>
      <w:r w:rsidR="0089573A">
        <w:rPr>
          <w:rFonts w:ascii="Times New Roman" w:hAnsi="Times New Roman" w:cs="Times New Roman"/>
          <w:color w:val="2F5496" w:themeColor="accent1" w:themeShade="BF"/>
          <w:sz w:val="26"/>
          <w:szCs w:val="26"/>
        </w:rPr>
        <w:t xml:space="preserve"> </w:t>
      </w:r>
      <w:r w:rsidR="000E3A15" w:rsidRPr="000E3A15">
        <w:rPr>
          <w:rFonts w:ascii="Times New Roman" w:hAnsi="Times New Roman" w:cs="Times New Roman"/>
          <w:color w:val="2F5496" w:themeColor="accent1" w:themeShade="BF"/>
          <w:sz w:val="26"/>
          <w:szCs w:val="26"/>
        </w:rPr>
        <w:t>s.popa@unesco.org</w:t>
      </w:r>
    </w:p>
    <w:sectPr w:rsidR="000723E1" w:rsidRPr="00C47A83" w:rsidSect="00F252C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Borders>
        <w:top w:val="double" w:sz="4" w:space="1" w:color="ED7D31" w:themeColor="accent2"/>
        <w:left w:val="double" w:sz="4" w:space="4" w:color="ED7D31" w:themeColor="accent2"/>
        <w:bottom w:val="double" w:sz="4" w:space="1" w:color="ED7D31" w:themeColor="accent2"/>
        <w:right w:val="double" w:sz="4" w:space="4" w:color="ED7D31" w:themeColor="accen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55C5" w:rsidRDefault="000E55C5" w:rsidP="00C60F67">
      <w:r>
        <w:separator/>
      </w:r>
    </w:p>
  </w:endnote>
  <w:endnote w:type="continuationSeparator" w:id="0">
    <w:p w:rsidR="000E55C5" w:rsidRDefault="000E55C5" w:rsidP="00C60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1DF8" w:rsidRDefault="006A0209" w:rsidP="009A3351">
    <w:pPr>
      <w:pStyle w:val="Footer"/>
    </w:pPr>
    <w:r w:rsidRPr="00121DF8">
      <w:rPr>
        <w:noProof/>
        <w:lang w:val="en-ZA" w:eastAsia="en-ZA"/>
      </w:rPr>
      <w:drawing>
        <wp:anchor distT="0" distB="0" distL="114300" distR="114300" simplePos="0" relativeHeight="251660288" behindDoc="0" locked="0" layoutInCell="1" allowOverlap="1" wp14:anchorId="5C4B6552" wp14:editId="2E3E6421">
          <wp:simplePos x="0" y="0"/>
          <wp:positionH relativeFrom="column">
            <wp:posOffset>4305935</wp:posOffset>
          </wp:positionH>
          <wp:positionV relativeFrom="paragraph">
            <wp:posOffset>-450850</wp:posOffset>
          </wp:positionV>
          <wp:extent cx="1656715" cy="655320"/>
          <wp:effectExtent l="0" t="0" r="0" b="0"/>
          <wp:wrapTight wrapText="bothSides">
            <wp:wrapPolygon edited="0">
              <wp:start x="0" y="4186"/>
              <wp:lineTo x="0" y="15907"/>
              <wp:lineTo x="20863" y="15907"/>
              <wp:lineTo x="21360" y="6698"/>
              <wp:lineTo x="20366" y="6279"/>
              <wp:lineTo x="5795" y="4186"/>
              <wp:lineTo x="0" y="4186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6C07">
      <w:rPr>
        <w:noProof/>
      </w:rPr>
      <w:drawing>
        <wp:anchor distT="0" distB="0" distL="114300" distR="114300" simplePos="0" relativeHeight="251662336" behindDoc="0" locked="0" layoutInCell="1" allowOverlap="1" wp14:anchorId="5413A675" wp14:editId="3378F5C0">
          <wp:simplePos x="0" y="0"/>
          <wp:positionH relativeFrom="column">
            <wp:posOffset>-11083</wp:posOffset>
          </wp:positionH>
          <wp:positionV relativeFrom="paragraph">
            <wp:posOffset>-332509</wp:posOffset>
          </wp:positionV>
          <wp:extent cx="1890132" cy="479425"/>
          <wp:effectExtent l="0" t="0" r="254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0132" cy="479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1DF8" w:rsidRPr="00610A31" w:rsidRDefault="00121DF8">
    <w:pPr>
      <w:pStyle w:val="Foo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55C5" w:rsidRDefault="000E55C5" w:rsidP="00C60F67">
      <w:r>
        <w:separator/>
      </w:r>
    </w:p>
  </w:footnote>
  <w:footnote w:type="continuationSeparator" w:id="0">
    <w:p w:rsidR="000E55C5" w:rsidRDefault="000E55C5" w:rsidP="00C60F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031A" w:rsidRPr="00A8031A" w:rsidRDefault="00F40929" w:rsidP="00A8031A">
    <w:pPr>
      <w:pStyle w:val="Header"/>
      <w:jc w:val="center"/>
      <w:rPr>
        <w:b/>
        <w:color w:val="0070C0"/>
        <w:sz w:val="36"/>
        <w:szCs w:val="36"/>
      </w:rPr>
    </w:pPr>
    <w:r>
      <w:rPr>
        <w:b/>
        <w:color w:val="0070C0"/>
        <w:sz w:val="36"/>
        <w:szCs w:val="36"/>
      </w:rPr>
      <w:t>LETTER OF INVITATION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233DB"/>
    <w:multiLevelType w:val="hybridMultilevel"/>
    <w:tmpl w:val="4002D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D48B8"/>
    <w:multiLevelType w:val="hybridMultilevel"/>
    <w:tmpl w:val="EA78B71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alignBordersAndEdges/>
  <w:attachedTemplate r:id="rId1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7AD"/>
    <w:rsid w:val="00002254"/>
    <w:rsid w:val="000035AD"/>
    <w:rsid w:val="000050D3"/>
    <w:rsid w:val="00007A12"/>
    <w:rsid w:val="00010421"/>
    <w:rsid w:val="00021633"/>
    <w:rsid w:val="000239C1"/>
    <w:rsid w:val="00030485"/>
    <w:rsid w:val="00063ECF"/>
    <w:rsid w:val="00065AE6"/>
    <w:rsid w:val="00067E07"/>
    <w:rsid w:val="00070AB4"/>
    <w:rsid w:val="0007113E"/>
    <w:rsid w:val="000723E1"/>
    <w:rsid w:val="000843BA"/>
    <w:rsid w:val="000963F0"/>
    <w:rsid w:val="000A0BF6"/>
    <w:rsid w:val="000A1659"/>
    <w:rsid w:val="000A67CC"/>
    <w:rsid w:val="000B7E59"/>
    <w:rsid w:val="000C6A60"/>
    <w:rsid w:val="000D0A1D"/>
    <w:rsid w:val="000D136C"/>
    <w:rsid w:val="000D1F73"/>
    <w:rsid w:val="000D3879"/>
    <w:rsid w:val="000D50AB"/>
    <w:rsid w:val="000E3A15"/>
    <w:rsid w:val="000E4CAF"/>
    <w:rsid w:val="000E55C5"/>
    <w:rsid w:val="000F10AB"/>
    <w:rsid w:val="000F7B9C"/>
    <w:rsid w:val="0012056F"/>
    <w:rsid w:val="00121DF8"/>
    <w:rsid w:val="0013789B"/>
    <w:rsid w:val="00151C6E"/>
    <w:rsid w:val="00184668"/>
    <w:rsid w:val="001850B0"/>
    <w:rsid w:val="0019365D"/>
    <w:rsid w:val="001979CA"/>
    <w:rsid w:val="001B13A0"/>
    <w:rsid w:val="001C0150"/>
    <w:rsid w:val="001C3895"/>
    <w:rsid w:val="001C3BB4"/>
    <w:rsid w:val="001D4BA0"/>
    <w:rsid w:val="001D5E34"/>
    <w:rsid w:val="001D7CD9"/>
    <w:rsid w:val="001E3BDF"/>
    <w:rsid w:val="001F0F09"/>
    <w:rsid w:val="001F28FD"/>
    <w:rsid w:val="0022184F"/>
    <w:rsid w:val="00221883"/>
    <w:rsid w:val="00224A11"/>
    <w:rsid w:val="00227AFC"/>
    <w:rsid w:val="00231789"/>
    <w:rsid w:val="002420B1"/>
    <w:rsid w:val="002423EA"/>
    <w:rsid w:val="00242C60"/>
    <w:rsid w:val="00264A43"/>
    <w:rsid w:val="00265E53"/>
    <w:rsid w:val="00272F4E"/>
    <w:rsid w:val="002809D2"/>
    <w:rsid w:val="00280D70"/>
    <w:rsid w:val="002824CA"/>
    <w:rsid w:val="00282D82"/>
    <w:rsid w:val="00285860"/>
    <w:rsid w:val="00286B8D"/>
    <w:rsid w:val="002922C2"/>
    <w:rsid w:val="002933D8"/>
    <w:rsid w:val="002A4B54"/>
    <w:rsid w:val="002D2D4E"/>
    <w:rsid w:val="002D5AFE"/>
    <w:rsid w:val="002E2D12"/>
    <w:rsid w:val="002E4006"/>
    <w:rsid w:val="002F03A0"/>
    <w:rsid w:val="002F1AD6"/>
    <w:rsid w:val="002F43ED"/>
    <w:rsid w:val="003314E2"/>
    <w:rsid w:val="003340A9"/>
    <w:rsid w:val="00335364"/>
    <w:rsid w:val="00335820"/>
    <w:rsid w:val="0033657A"/>
    <w:rsid w:val="003657F4"/>
    <w:rsid w:val="00375AF0"/>
    <w:rsid w:val="00380285"/>
    <w:rsid w:val="00386255"/>
    <w:rsid w:val="003879DD"/>
    <w:rsid w:val="003947B9"/>
    <w:rsid w:val="00395E34"/>
    <w:rsid w:val="003A6916"/>
    <w:rsid w:val="003B5BF4"/>
    <w:rsid w:val="003D38DB"/>
    <w:rsid w:val="003E0122"/>
    <w:rsid w:val="003E5A5B"/>
    <w:rsid w:val="003F3D8F"/>
    <w:rsid w:val="00402E13"/>
    <w:rsid w:val="00403703"/>
    <w:rsid w:val="0041513C"/>
    <w:rsid w:val="00415EB5"/>
    <w:rsid w:val="004170F6"/>
    <w:rsid w:val="00433757"/>
    <w:rsid w:val="00433AC4"/>
    <w:rsid w:val="004345A0"/>
    <w:rsid w:val="00451F2B"/>
    <w:rsid w:val="00453027"/>
    <w:rsid w:val="00453C80"/>
    <w:rsid w:val="00453F8D"/>
    <w:rsid w:val="00463992"/>
    <w:rsid w:val="0049330B"/>
    <w:rsid w:val="00493F10"/>
    <w:rsid w:val="004A4A13"/>
    <w:rsid w:val="004B21F9"/>
    <w:rsid w:val="004C5DBA"/>
    <w:rsid w:val="004D184E"/>
    <w:rsid w:val="004D7880"/>
    <w:rsid w:val="004F057A"/>
    <w:rsid w:val="004F6721"/>
    <w:rsid w:val="00510E56"/>
    <w:rsid w:val="00514A7C"/>
    <w:rsid w:val="00517599"/>
    <w:rsid w:val="005516EB"/>
    <w:rsid w:val="005637C4"/>
    <w:rsid w:val="00564163"/>
    <w:rsid w:val="00564AC9"/>
    <w:rsid w:val="00565493"/>
    <w:rsid w:val="00570A02"/>
    <w:rsid w:val="00572E0D"/>
    <w:rsid w:val="00580848"/>
    <w:rsid w:val="005961EC"/>
    <w:rsid w:val="005A3B95"/>
    <w:rsid w:val="005A3C8F"/>
    <w:rsid w:val="005B50AE"/>
    <w:rsid w:val="005B5372"/>
    <w:rsid w:val="005D1F7D"/>
    <w:rsid w:val="005F166C"/>
    <w:rsid w:val="006045EC"/>
    <w:rsid w:val="00610A31"/>
    <w:rsid w:val="00616AF2"/>
    <w:rsid w:val="00617171"/>
    <w:rsid w:val="00621ACD"/>
    <w:rsid w:val="00646563"/>
    <w:rsid w:val="0065409F"/>
    <w:rsid w:val="0065794A"/>
    <w:rsid w:val="00677B42"/>
    <w:rsid w:val="00680700"/>
    <w:rsid w:val="00681E38"/>
    <w:rsid w:val="00686EC9"/>
    <w:rsid w:val="0069182F"/>
    <w:rsid w:val="006979F1"/>
    <w:rsid w:val="006A0209"/>
    <w:rsid w:val="006A209C"/>
    <w:rsid w:val="006A2966"/>
    <w:rsid w:val="006A6679"/>
    <w:rsid w:val="006B660D"/>
    <w:rsid w:val="006B6D49"/>
    <w:rsid w:val="006D0488"/>
    <w:rsid w:val="006D24CF"/>
    <w:rsid w:val="006D40B5"/>
    <w:rsid w:val="006E766C"/>
    <w:rsid w:val="006E7810"/>
    <w:rsid w:val="00700C4A"/>
    <w:rsid w:val="00722DA7"/>
    <w:rsid w:val="0072586E"/>
    <w:rsid w:val="007306E2"/>
    <w:rsid w:val="0073453A"/>
    <w:rsid w:val="007412C4"/>
    <w:rsid w:val="00741559"/>
    <w:rsid w:val="00755759"/>
    <w:rsid w:val="00762109"/>
    <w:rsid w:val="00762A7D"/>
    <w:rsid w:val="00771CEE"/>
    <w:rsid w:val="007728B9"/>
    <w:rsid w:val="007903F6"/>
    <w:rsid w:val="00792D0D"/>
    <w:rsid w:val="00797B54"/>
    <w:rsid w:val="007A51BB"/>
    <w:rsid w:val="007B07AD"/>
    <w:rsid w:val="007C6CE2"/>
    <w:rsid w:val="007D3582"/>
    <w:rsid w:val="00820FB4"/>
    <w:rsid w:val="00821386"/>
    <w:rsid w:val="00823A9C"/>
    <w:rsid w:val="00832B13"/>
    <w:rsid w:val="00844CB2"/>
    <w:rsid w:val="00847377"/>
    <w:rsid w:val="0085569E"/>
    <w:rsid w:val="00864008"/>
    <w:rsid w:val="00867ED2"/>
    <w:rsid w:val="008757F7"/>
    <w:rsid w:val="008834A8"/>
    <w:rsid w:val="00885E8C"/>
    <w:rsid w:val="00886E83"/>
    <w:rsid w:val="00894093"/>
    <w:rsid w:val="0089573A"/>
    <w:rsid w:val="008A5F07"/>
    <w:rsid w:val="008C0958"/>
    <w:rsid w:val="008D105E"/>
    <w:rsid w:val="008D2CFB"/>
    <w:rsid w:val="008E2AF7"/>
    <w:rsid w:val="008F33F4"/>
    <w:rsid w:val="00903ECB"/>
    <w:rsid w:val="009055CB"/>
    <w:rsid w:val="00927F55"/>
    <w:rsid w:val="0093230A"/>
    <w:rsid w:val="00941049"/>
    <w:rsid w:val="00963734"/>
    <w:rsid w:val="00970860"/>
    <w:rsid w:val="00977B47"/>
    <w:rsid w:val="009802DE"/>
    <w:rsid w:val="009803D1"/>
    <w:rsid w:val="00982080"/>
    <w:rsid w:val="0099372F"/>
    <w:rsid w:val="009A157F"/>
    <w:rsid w:val="009A29E8"/>
    <w:rsid w:val="009A3351"/>
    <w:rsid w:val="009C3AD7"/>
    <w:rsid w:val="009D555E"/>
    <w:rsid w:val="009E29D5"/>
    <w:rsid w:val="009E596A"/>
    <w:rsid w:val="009F0927"/>
    <w:rsid w:val="009F45B1"/>
    <w:rsid w:val="00A004CF"/>
    <w:rsid w:val="00A01F71"/>
    <w:rsid w:val="00A10678"/>
    <w:rsid w:val="00A24425"/>
    <w:rsid w:val="00A32C3F"/>
    <w:rsid w:val="00A476DD"/>
    <w:rsid w:val="00A76B4F"/>
    <w:rsid w:val="00A8031A"/>
    <w:rsid w:val="00AA219E"/>
    <w:rsid w:val="00AD2D19"/>
    <w:rsid w:val="00AE4727"/>
    <w:rsid w:val="00AF02B9"/>
    <w:rsid w:val="00B0133F"/>
    <w:rsid w:val="00B22D8C"/>
    <w:rsid w:val="00B273A5"/>
    <w:rsid w:val="00B2762E"/>
    <w:rsid w:val="00B31080"/>
    <w:rsid w:val="00B328C1"/>
    <w:rsid w:val="00B43956"/>
    <w:rsid w:val="00B6469F"/>
    <w:rsid w:val="00B805FB"/>
    <w:rsid w:val="00B85B0B"/>
    <w:rsid w:val="00B9278C"/>
    <w:rsid w:val="00B928B4"/>
    <w:rsid w:val="00BA4136"/>
    <w:rsid w:val="00BA4935"/>
    <w:rsid w:val="00BA6DFE"/>
    <w:rsid w:val="00BC5AD8"/>
    <w:rsid w:val="00BD00FC"/>
    <w:rsid w:val="00BD2EA9"/>
    <w:rsid w:val="00BD38D5"/>
    <w:rsid w:val="00BE1A71"/>
    <w:rsid w:val="00BF1494"/>
    <w:rsid w:val="00BF73CA"/>
    <w:rsid w:val="00C072C7"/>
    <w:rsid w:val="00C07D65"/>
    <w:rsid w:val="00C07E07"/>
    <w:rsid w:val="00C178EA"/>
    <w:rsid w:val="00C26A08"/>
    <w:rsid w:val="00C44629"/>
    <w:rsid w:val="00C47569"/>
    <w:rsid w:val="00C47A83"/>
    <w:rsid w:val="00C514F8"/>
    <w:rsid w:val="00C60F67"/>
    <w:rsid w:val="00C87BCF"/>
    <w:rsid w:val="00CB0476"/>
    <w:rsid w:val="00CF6C12"/>
    <w:rsid w:val="00D04B32"/>
    <w:rsid w:val="00D06D8B"/>
    <w:rsid w:val="00D1001E"/>
    <w:rsid w:val="00D25209"/>
    <w:rsid w:val="00D25A8A"/>
    <w:rsid w:val="00D30EA7"/>
    <w:rsid w:val="00D376FB"/>
    <w:rsid w:val="00D60B5D"/>
    <w:rsid w:val="00D63123"/>
    <w:rsid w:val="00D66F2D"/>
    <w:rsid w:val="00D80008"/>
    <w:rsid w:val="00D81FE1"/>
    <w:rsid w:val="00D876E2"/>
    <w:rsid w:val="00DA087A"/>
    <w:rsid w:val="00DC372F"/>
    <w:rsid w:val="00DD4D56"/>
    <w:rsid w:val="00DE0A22"/>
    <w:rsid w:val="00DF27B7"/>
    <w:rsid w:val="00E004FD"/>
    <w:rsid w:val="00E0672B"/>
    <w:rsid w:val="00E07600"/>
    <w:rsid w:val="00E124C6"/>
    <w:rsid w:val="00E14FA8"/>
    <w:rsid w:val="00E327A2"/>
    <w:rsid w:val="00E340CD"/>
    <w:rsid w:val="00E37574"/>
    <w:rsid w:val="00E63DB7"/>
    <w:rsid w:val="00E644FB"/>
    <w:rsid w:val="00E6579F"/>
    <w:rsid w:val="00E744A4"/>
    <w:rsid w:val="00E770DC"/>
    <w:rsid w:val="00E81086"/>
    <w:rsid w:val="00E8428F"/>
    <w:rsid w:val="00E8429C"/>
    <w:rsid w:val="00E965ED"/>
    <w:rsid w:val="00EA0089"/>
    <w:rsid w:val="00EA0DA6"/>
    <w:rsid w:val="00EA63A5"/>
    <w:rsid w:val="00EB08E5"/>
    <w:rsid w:val="00EE3551"/>
    <w:rsid w:val="00EF76A2"/>
    <w:rsid w:val="00F10057"/>
    <w:rsid w:val="00F11C8E"/>
    <w:rsid w:val="00F22EDF"/>
    <w:rsid w:val="00F252CC"/>
    <w:rsid w:val="00F30EB6"/>
    <w:rsid w:val="00F369C9"/>
    <w:rsid w:val="00F40929"/>
    <w:rsid w:val="00F5266E"/>
    <w:rsid w:val="00F5274D"/>
    <w:rsid w:val="00F57A80"/>
    <w:rsid w:val="00F6473E"/>
    <w:rsid w:val="00F65390"/>
    <w:rsid w:val="00F73D4A"/>
    <w:rsid w:val="00F75E26"/>
    <w:rsid w:val="00F76B2B"/>
    <w:rsid w:val="00F81C72"/>
    <w:rsid w:val="00F97B4A"/>
    <w:rsid w:val="00F97DEF"/>
    <w:rsid w:val="00FA3875"/>
    <w:rsid w:val="00FA4E19"/>
    <w:rsid w:val="00FB0364"/>
    <w:rsid w:val="00FB05FD"/>
    <w:rsid w:val="00FC01A0"/>
    <w:rsid w:val="00FC3D49"/>
    <w:rsid w:val="00FC5F0F"/>
    <w:rsid w:val="00FD0736"/>
    <w:rsid w:val="00FD4A7F"/>
    <w:rsid w:val="00FD543E"/>
    <w:rsid w:val="00FE03F5"/>
    <w:rsid w:val="00FE4F12"/>
    <w:rsid w:val="00FF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06EEF8"/>
  <w15:chartTrackingRefBased/>
  <w15:docId w15:val="{44FF6CF7-4A14-A346-919C-77C6081A3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E3BDF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5B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BF4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60B5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0B5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0B5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0B5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0B5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E2AF7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E3BDF"/>
    <w:rPr>
      <w:rFonts w:ascii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1E3BDF"/>
    <w:rPr>
      <w:i/>
      <w:iCs/>
    </w:rPr>
  </w:style>
  <w:style w:type="paragraph" w:styleId="ListParagraph">
    <w:name w:val="List Paragraph"/>
    <w:basedOn w:val="Normal"/>
    <w:uiPriority w:val="34"/>
    <w:qFormat/>
    <w:rsid w:val="00D631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0F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0F67"/>
  </w:style>
  <w:style w:type="paragraph" w:styleId="Footer">
    <w:name w:val="footer"/>
    <w:basedOn w:val="Normal"/>
    <w:link w:val="FooterChar"/>
    <w:uiPriority w:val="99"/>
    <w:unhideWhenUsed/>
    <w:rsid w:val="00C60F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0F67"/>
  </w:style>
  <w:style w:type="character" w:styleId="FollowedHyperlink">
    <w:name w:val="FollowedHyperlink"/>
    <w:basedOn w:val="DefaultParagraphFont"/>
    <w:uiPriority w:val="99"/>
    <w:semiHidden/>
    <w:unhideWhenUsed/>
    <w:rsid w:val="003879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5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r.KanishkaBedi/Library/Containers/com.apple.mail/Data/Library/Mail%20Downloads/522F1932-9CBF-47DF-B55B-A0192132809B/WCCES-IBE%20Letter%20of%20Invitation%20for%202nd%20WCCES%20Symposium,%20Geneva,%20Switzerland_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WCCES-IBE Letter of Invitation for 2nd WCCES Symposium, Geneva, Switzerland_Final.dotx</Template>
  <TotalTime>1</TotalTime>
  <Pages>1</Pages>
  <Words>225</Words>
  <Characters>1218</Characters>
  <Application>Microsoft Office Word</Application>
  <DocSecurity>0</DocSecurity>
  <Lines>29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Kanishka Bedi</dc:creator>
  <cp:keywords/>
  <dc:description/>
  <cp:lastModifiedBy>Dr. Kanishka Bedi</cp:lastModifiedBy>
  <cp:revision>1</cp:revision>
  <cp:lastPrinted>2018-06-01T12:29:00Z</cp:lastPrinted>
  <dcterms:created xsi:type="dcterms:W3CDTF">2018-11-19T07:32:00Z</dcterms:created>
  <dcterms:modified xsi:type="dcterms:W3CDTF">2018-11-19T07:33:00Z</dcterms:modified>
</cp:coreProperties>
</file>